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3BC08" w14:textId="73FE87F9" w:rsidR="00745EB2" w:rsidRDefault="00D37226" w:rsidP="00FA7E61">
      <w:pPr>
        <w:ind w:left="1304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EC2D9C" wp14:editId="491B05B6">
                <wp:simplePos x="0" y="0"/>
                <wp:positionH relativeFrom="margin">
                  <wp:posOffset>-234315</wp:posOffset>
                </wp:positionH>
                <wp:positionV relativeFrom="paragraph">
                  <wp:posOffset>586740</wp:posOffset>
                </wp:positionV>
                <wp:extent cx="6934200" cy="7734300"/>
                <wp:effectExtent l="0" t="0" r="0" b="0"/>
                <wp:wrapThrough wrapText="bothSides">
                  <wp:wrapPolygon edited="0">
                    <wp:start x="119" y="160"/>
                    <wp:lineTo x="119" y="21440"/>
                    <wp:lineTo x="21422" y="21440"/>
                    <wp:lineTo x="21422" y="160"/>
                    <wp:lineTo x="119" y="160"/>
                  </wp:wrapPolygon>
                </wp:wrapThrough>
                <wp:docPr id="4" name="Tekstfel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773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8840EEF" w14:textId="0004923A" w:rsidR="004B6A80" w:rsidRDefault="004B6A80" w:rsidP="00B415F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24C2B80" w14:textId="6F2DBF77" w:rsidR="004B6A80" w:rsidRDefault="004B6A80" w:rsidP="009665E7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4B6A80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  <w:u w:val="single"/>
                              </w:rPr>
                              <w:t>Forret</w:t>
                            </w:r>
                          </w:p>
                          <w:p w14:paraId="403313FE" w14:textId="0BD75133" w:rsidR="004B6A80" w:rsidRDefault="00582843" w:rsidP="009665E7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Små tarteletter på ærtepure, kylling, grønne</w:t>
                            </w:r>
                            <w:r w:rsidR="004B6A80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asparges</w:t>
                            </w:r>
                          </w:p>
                          <w:p w14:paraId="00EF9030" w14:textId="6F028C4C" w:rsidR="00582843" w:rsidRDefault="00582843" w:rsidP="009665E7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skvalderkål, blomster af ramsløg</w:t>
                            </w:r>
                          </w:p>
                          <w:p w14:paraId="3652941C" w14:textId="77777777" w:rsidR="004B6A80" w:rsidRDefault="004B6A80" w:rsidP="00B40F82">
                            <w:pPr>
                              <w:spacing w:line="240" w:lineRule="auto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E4CB7DC" w14:textId="0D847342" w:rsidR="004B6A80" w:rsidRPr="00B40F82" w:rsidRDefault="004B6A80" w:rsidP="004B6A8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</w:pPr>
                            <w:r w:rsidRPr="00B40F82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>Hovedret</w:t>
                            </w:r>
                            <w:r w:rsidR="00582843" w:rsidRPr="00B40F82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 xml:space="preserve"> –</w:t>
                            </w:r>
                            <w:r w:rsidR="00B40F82" w:rsidRPr="00B40F82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 xml:space="preserve"> a la family style</w:t>
                            </w:r>
                          </w:p>
                          <w:p w14:paraId="1ECBDA5A" w14:textId="3E934DF9" w:rsidR="00B40F82" w:rsidRDefault="00B40F82" w:rsidP="004B6A8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B40F82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Varmrøget laks på 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kålsalater</w:t>
                            </w:r>
                          </w:p>
                          <w:p w14:paraId="79FEC9DE" w14:textId="1017CBAF" w:rsidR="00B40F82" w:rsidRDefault="00B40F82" w:rsidP="004B6A8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Kalveculotte på pesto af vilde urter</w:t>
                            </w:r>
                          </w:p>
                          <w:p w14:paraId="7E1894F7" w14:textId="36368938" w:rsidR="00B40F82" w:rsidRDefault="00B40F82" w:rsidP="004B6A8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Köfter af kylling, sødskærmmayo</w:t>
                            </w:r>
                          </w:p>
                          <w:p w14:paraId="783F79F4" w14:textId="1D47A0E2" w:rsidR="00B40F82" w:rsidRDefault="00B40F82" w:rsidP="004B6A8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Slider af pulled pork, syltet rødløg</w:t>
                            </w:r>
                          </w:p>
                          <w:p w14:paraId="1FABCF97" w14:textId="00F3C9CC" w:rsidR="00B40F82" w:rsidRDefault="00B40F82" w:rsidP="004B6A8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Små bagte kartofler, gulerødder, fenikkel, rosmarin</w:t>
                            </w:r>
                          </w:p>
                          <w:p w14:paraId="308BDEEC" w14:textId="388588F9" w:rsidR="00B40F82" w:rsidRPr="00B40F82" w:rsidRDefault="00B40F82" w:rsidP="004B6A8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Cæser salat med forårsurter</w:t>
                            </w:r>
                          </w:p>
                          <w:p w14:paraId="4ED50FB9" w14:textId="159C8B2D" w:rsidR="00B415FC" w:rsidRDefault="00B40F82" w:rsidP="004B6A8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Surdejsbrød med brandenælde,</w:t>
                            </w:r>
                            <w:r w:rsidR="00B415FC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urtesmør</w:t>
                            </w:r>
                          </w:p>
                          <w:p w14:paraId="4B15BCEB" w14:textId="77777777" w:rsidR="00B415FC" w:rsidRDefault="00B415FC" w:rsidP="004B6A8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30D255B" w14:textId="30050AB8" w:rsidR="00B415FC" w:rsidRDefault="00B415FC" w:rsidP="004B6A8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  <w:u w:val="single"/>
                              </w:rPr>
                              <w:t>Dessert</w:t>
                            </w:r>
                          </w:p>
                          <w:p w14:paraId="142BC50A" w14:textId="51C02CA3" w:rsidR="00B415FC" w:rsidRPr="00B415FC" w:rsidRDefault="00B40F82" w:rsidP="004B6A80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  <w:r w:rsidR="008E6711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londie med lakrids og havtorn, marinerede rabarber</w:t>
                            </w:r>
                            <w:r w:rsidR="00E430DE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i muscovadorørsukker, skovmærke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left:0;text-align:left;margin-left:-18.45pt;margin-top:46.2pt;width:546pt;height:60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" filled="f" stroked="f">
                <v:textbox inset=",7.2pt,,7.2pt">
                  <w:txbxContent>
                    <w:p w14:paraId="28840EEF" w14:textId="0004923A" w:rsidR="004B6A80" w:rsidRDefault="004B6A80" w:rsidP="00B415FC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</w:p>
                    <w:p w14:paraId="724C2B80" w14:textId="6F2DBF77" w:rsidR="004B6A80" w:rsidRDefault="004B6A80" w:rsidP="009665E7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4B6A80">
                        <w:rPr>
                          <w:rFonts w:ascii="Calibri" w:hAnsi="Calibri"/>
                          <w:b/>
                          <w:sz w:val="40"/>
                          <w:szCs w:val="40"/>
                          <w:u w:val="single"/>
                        </w:rPr>
                        <w:t>Forret</w:t>
                      </w:r>
                    </w:p>
                    <w:p w14:paraId="403313FE" w14:textId="0BD75133" w:rsidR="004B6A80" w:rsidRDefault="00582843" w:rsidP="009665E7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Små tarteletter på ærtepure, kylling, grønne</w:t>
                      </w:r>
                      <w:r w:rsidR="004B6A80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 xml:space="preserve"> asparges</w:t>
                      </w:r>
                    </w:p>
                    <w:p w14:paraId="00EF9030" w14:textId="6F028C4C" w:rsidR="00582843" w:rsidRDefault="00582843" w:rsidP="009665E7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 xml:space="preserve"> skvalderkål, blomster af ramsløg</w:t>
                      </w:r>
                    </w:p>
                    <w:p w14:paraId="3652941C" w14:textId="77777777" w:rsidR="004B6A80" w:rsidRDefault="004B6A80" w:rsidP="00B40F82">
                      <w:pPr>
                        <w:spacing w:line="240" w:lineRule="auto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</w:p>
                    <w:p w14:paraId="7E4CB7DC" w14:textId="0D847342" w:rsidR="004B6A80" w:rsidRPr="00B40F82" w:rsidRDefault="004B6A80" w:rsidP="004B6A80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  <w:u w:val="single"/>
                          <w:lang w:val="en-US"/>
                        </w:rPr>
                      </w:pPr>
                      <w:r w:rsidRPr="00B40F82">
                        <w:rPr>
                          <w:rFonts w:ascii="Calibri" w:hAnsi="Calibri"/>
                          <w:b/>
                          <w:sz w:val="40"/>
                          <w:szCs w:val="40"/>
                          <w:u w:val="single"/>
                          <w:lang w:val="en-US"/>
                        </w:rPr>
                        <w:t>Hovedret</w:t>
                      </w:r>
                      <w:r w:rsidR="00582843" w:rsidRPr="00B40F82">
                        <w:rPr>
                          <w:rFonts w:ascii="Calibri" w:hAnsi="Calibri"/>
                          <w:b/>
                          <w:sz w:val="40"/>
                          <w:szCs w:val="40"/>
                          <w:u w:val="single"/>
                          <w:lang w:val="en-US"/>
                        </w:rPr>
                        <w:t xml:space="preserve"> –</w:t>
                      </w:r>
                      <w:r w:rsidR="00B40F82" w:rsidRPr="00B40F82">
                        <w:rPr>
                          <w:rFonts w:ascii="Calibri" w:hAnsi="Calibri"/>
                          <w:b/>
                          <w:sz w:val="40"/>
                          <w:szCs w:val="40"/>
                          <w:u w:val="single"/>
                          <w:lang w:val="en-US"/>
                        </w:rPr>
                        <w:t xml:space="preserve"> a la family style</w:t>
                      </w:r>
                    </w:p>
                    <w:p w14:paraId="1ECBDA5A" w14:textId="3E934DF9" w:rsidR="00B40F82" w:rsidRDefault="00B40F82" w:rsidP="004B6A80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B40F82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 xml:space="preserve">Varmrøget laks på </w:t>
                      </w:r>
                      <w: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kålsalater</w:t>
                      </w:r>
                    </w:p>
                    <w:p w14:paraId="79FEC9DE" w14:textId="1017CBAF" w:rsidR="00B40F82" w:rsidRDefault="00B40F82" w:rsidP="004B6A80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Kalveculotte på pesto af vilde urter</w:t>
                      </w:r>
                    </w:p>
                    <w:p w14:paraId="7E1894F7" w14:textId="36368938" w:rsidR="00B40F82" w:rsidRDefault="00B40F82" w:rsidP="004B6A80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Köfter af kylling, sødskærmmayo</w:t>
                      </w:r>
                    </w:p>
                    <w:p w14:paraId="783F79F4" w14:textId="1D47A0E2" w:rsidR="00B40F82" w:rsidRDefault="00B40F82" w:rsidP="004B6A80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Slider af pulled pork, syltet rødløg</w:t>
                      </w:r>
                    </w:p>
                    <w:p w14:paraId="1FABCF97" w14:textId="00F3C9CC" w:rsidR="00B40F82" w:rsidRDefault="00B40F82" w:rsidP="004B6A80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Små bagte kartofler, gulerødder, fenikkel, rosmarin</w:t>
                      </w:r>
                    </w:p>
                    <w:p w14:paraId="308BDEEC" w14:textId="388588F9" w:rsidR="00B40F82" w:rsidRPr="00B40F82" w:rsidRDefault="00B40F82" w:rsidP="004B6A80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Cæser salat med forårsurter</w:t>
                      </w:r>
                    </w:p>
                    <w:p w14:paraId="4ED50FB9" w14:textId="159C8B2D" w:rsidR="00B415FC" w:rsidRDefault="00B40F82" w:rsidP="004B6A80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Surdejsbrød med brandenælde,</w:t>
                      </w:r>
                      <w:r w:rsidR="00B415FC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 xml:space="preserve"> urtesmør</w:t>
                      </w:r>
                    </w:p>
                    <w:p w14:paraId="4B15BCEB" w14:textId="77777777" w:rsidR="00B415FC" w:rsidRDefault="00B415FC" w:rsidP="004B6A80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</w:p>
                    <w:p w14:paraId="630D255B" w14:textId="30050AB8" w:rsidR="00B415FC" w:rsidRDefault="00B415FC" w:rsidP="004B6A80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  <w:szCs w:val="40"/>
                          <w:u w:val="single"/>
                        </w:rPr>
                        <w:t>Dessert</w:t>
                      </w:r>
                    </w:p>
                    <w:p w14:paraId="142BC50A" w14:textId="51C02CA3" w:rsidR="00B415FC" w:rsidRPr="00B415FC" w:rsidRDefault="00B40F82" w:rsidP="004B6A80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B</w:t>
                      </w:r>
                      <w:r w:rsidR="008E6711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londie med lakrids og havtorn, marinerede rabarber</w:t>
                      </w:r>
                      <w:r w:rsidR="00E430DE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 xml:space="preserve"> i muscovadorørsukker, skovmærke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D481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E145B8" wp14:editId="5CADC2F1">
                <wp:simplePos x="0" y="0"/>
                <wp:positionH relativeFrom="margin">
                  <wp:posOffset>-358140</wp:posOffset>
                </wp:positionH>
                <wp:positionV relativeFrom="paragraph">
                  <wp:posOffset>0</wp:posOffset>
                </wp:positionV>
                <wp:extent cx="7115175" cy="638175"/>
                <wp:effectExtent l="0" t="0" r="0" b="0"/>
                <wp:wrapThrough wrapText="bothSides">
                  <wp:wrapPolygon edited="0">
                    <wp:start x="116" y="1934"/>
                    <wp:lineTo x="116" y="19343"/>
                    <wp:lineTo x="21398" y="19343"/>
                    <wp:lineTo x="21398" y="1934"/>
                    <wp:lineTo x="116" y="1934"/>
                  </wp:wrapPolygon>
                </wp:wrapThrough>
                <wp:docPr id="3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D996976" w14:textId="5C212E93" w:rsidR="00C944C2" w:rsidRDefault="00582843" w:rsidP="004B6A8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48"/>
                                <w:szCs w:val="48"/>
                              </w:rPr>
                              <w:t>konfirmation d. 06</w:t>
                            </w:r>
                            <w:r w:rsidR="004B6A80"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48"/>
                                <w:szCs w:val="48"/>
                              </w:rPr>
                              <w:t>. maj</w:t>
                            </w:r>
                          </w:p>
                          <w:p w14:paraId="516F956E" w14:textId="77777777" w:rsidR="004B2178" w:rsidRPr="00102576" w:rsidRDefault="00102576" w:rsidP="00102576">
                            <w:pPr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august</w:t>
                            </w:r>
                          </w:p>
                          <w:p w14:paraId="40C47454" w14:textId="77777777" w:rsidR="004B2178" w:rsidRDefault="004B2178" w:rsidP="00FA750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</w:p>
                          <w:p w14:paraId="4BAF8C69" w14:textId="77777777" w:rsidR="004B2178" w:rsidRDefault="004B2178" w:rsidP="00FA750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p</w:t>
                            </w:r>
                          </w:p>
                          <w:p w14:paraId="28AA8671" w14:textId="77777777" w:rsidR="004B2178" w:rsidRPr="00FA750C" w:rsidRDefault="004B2178" w:rsidP="00FA750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felt 3" o:spid="_x0000_s1027" type="#_x0000_t202" style="position:absolute;left:0;text-align:left;margin-left:-28.2pt;margin-top:0;width:560.25pt;height: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" filled="f" stroked="f">
                <v:textbox inset=",7.2pt,,7.2pt">
                  <w:txbxContent>
                    <w:p w14:paraId="0D996976" w14:textId="5C212E93" w:rsidR="00C944C2" w:rsidRDefault="00582843" w:rsidP="004B6A80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aps/>
                          <w:sz w:val="48"/>
                          <w:szCs w:val="48"/>
                        </w:rPr>
                        <w:t>konfirmation d. 06</w:t>
                      </w:r>
                      <w:r w:rsidR="004B6A80">
                        <w:rPr>
                          <w:rFonts w:ascii="Calibri" w:hAnsi="Calibri"/>
                          <w:b/>
                          <w:bCs/>
                          <w:caps/>
                          <w:sz w:val="48"/>
                          <w:szCs w:val="48"/>
                        </w:rPr>
                        <w:t>. maj</w:t>
                      </w:r>
                    </w:p>
                    <w:p w14:paraId="516F956E" w14:textId="77777777" w:rsidR="004B2178" w:rsidRPr="00102576" w:rsidRDefault="00102576" w:rsidP="00102576">
                      <w:pPr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  <w:t>august</w:t>
                      </w:r>
                    </w:p>
                    <w:p w14:paraId="40C47454" w14:textId="77777777" w:rsidR="004B2178" w:rsidRDefault="004B2178" w:rsidP="00FA750C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</w:p>
                    <w:p w14:paraId="4BAF8C69" w14:textId="77777777" w:rsidR="004B2178" w:rsidRDefault="004B2178" w:rsidP="00FA750C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  <w:t>p</w:t>
                      </w:r>
                    </w:p>
                    <w:p w14:paraId="28AA8671" w14:textId="77777777" w:rsidR="004B2178" w:rsidRPr="00FA750C" w:rsidRDefault="004B2178" w:rsidP="00FA750C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91BF2">
        <w:tab/>
      </w:r>
    </w:p>
    <w:p w14:paraId="43DBC37C" w14:textId="60E73733" w:rsidR="00E04056" w:rsidRDefault="00E04056" w:rsidP="00E04056"/>
    <w:p w14:paraId="213D807D" w14:textId="4F76F089" w:rsidR="00E04056" w:rsidRPr="00E04056" w:rsidRDefault="00E04056" w:rsidP="00E04056">
      <w:pPr>
        <w:tabs>
          <w:tab w:val="left" w:pos="5640"/>
        </w:tabs>
      </w:pPr>
      <w:r>
        <w:tab/>
      </w:r>
    </w:p>
    <w:sectPr w:rsidR="00E04056" w:rsidRPr="00E04056" w:rsidSect="009665E7">
      <w:headerReference w:type="even" r:id="rId9"/>
      <w:headerReference w:type="default" r:id="rId10"/>
      <w:footerReference w:type="default" r:id="rId11"/>
      <w:headerReference w:type="first" r:id="rId12"/>
      <w:pgSz w:w="12020" w:h="17000"/>
      <w:pgMar w:top="1701" w:right="1134" w:bottom="794" w:left="1134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4FCBE2" w14:textId="77777777" w:rsidR="00533EF1" w:rsidRDefault="00533EF1" w:rsidP="00FA750C">
      <w:pPr>
        <w:spacing w:after="0" w:line="240" w:lineRule="auto"/>
      </w:pPr>
      <w:r>
        <w:separator/>
      </w:r>
    </w:p>
  </w:endnote>
  <w:endnote w:type="continuationSeparator" w:id="0">
    <w:p w14:paraId="34142573" w14:textId="77777777" w:rsidR="00533EF1" w:rsidRDefault="00533EF1" w:rsidP="00FA7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F5798C" w14:textId="77777777" w:rsidR="00617DE1" w:rsidRDefault="006C113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95AC79F" wp14:editId="424B6B6A">
              <wp:simplePos x="0" y="0"/>
              <wp:positionH relativeFrom="column">
                <wp:posOffset>-24765</wp:posOffset>
              </wp:positionH>
              <wp:positionV relativeFrom="paragraph">
                <wp:posOffset>-946150</wp:posOffset>
              </wp:positionV>
              <wp:extent cx="6343650" cy="1495425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3650" cy="149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BEDE5" w14:textId="77777777" w:rsidR="00617DE1" w:rsidRPr="00C2512B" w:rsidRDefault="00617DE1" w:rsidP="00DB371F">
                          <w:pPr>
                            <w:pStyle w:val="Grundlggendeafsnit"/>
                            <w:spacing w:line="360" w:lineRule="auto"/>
                            <w:jc w:val="center"/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</w:pPr>
                          <w:r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Åbningstider:</w:t>
                          </w:r>
                        </w:p>
                        <w:p w14:paraId="45C24202" w14:textId="6FE80372" w:rsidR="00617DE1" w:rsidRPr="00C2512B" w:rsidRDefault="009665E7" w:rsidP="00DB371F">
                          <w:pPr>
                            <w:pStyle w:val="Grundlggendeafsnit"/>
                            <w:spacing w:line="360" w:lineRule="auto"/>
                            <w:jc w:val="center"/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Torsdag, fredag, lørdag: kl. 18.0</w:t>
                          </w:r>
                          <w:r w:rsidR="00617DE1"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0 – 21.00</w:t>
                          </w:r>
                          <w:r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 xml:space="preserve"> </w:t>
                          </w:r>
                          <w:r w:rsidR="00DB371F"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 xml:space="preserve">· </w:t>
                          </w:r>
                          <w:r w:rsidR="00617DE1"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Søndag: kl</w:t>
                          </w:r>
                          <w:r w:rsidR="00E04056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.</w:t>
                          </w:r>
                          <w:r w:rsidR="00617DE1"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 xml:space="preserve"> 10.</w:t>
                          </w:r>
                          <w:r w:rsidR="00E04056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3</w:t>
                          </w:r>
                          <w:r w:rsidR="00617DE1"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0 – 1</w:t>
                          </w:r>
                          <w:r w:rsidR="005A5B45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4</w:t>
                          </w:r>
                          <w:r w:rsidR="00617DE1"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.00</w:t>
                          </w:r>
                          <w:r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 xml:space="preserve"> (køkkenet lukker </w:t>
                          </w:r>
                          <w:r w:rsidR="005A5B45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½</w:t>
                          </w:r>
                          <w:r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 xml:space="preserve"> time før)</w:t>
                          </w:r>
                        </w:p>
                        <w:p w14:paraId="486B1C12" w14:textId="77777777" w:rsidR="00DB371F" w:rsidRPr="00C2512B" w:rsidRDefault="0001597F" w:rsidP="00DB371F">
                          <w:pPr>
                            <w:pStyle w:val="Grundlggendeafsnit"/>
                            <w:spacing w:line="360" w:lineRule="auto"/>
                            <w:jc w:val="center"/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</w:pPr>
                          <w:hyperlink r:id="rId1" w:history="1">
                            <w:r w:rsidR="00DB371F" w:rsidRPr="00C2512B">
                              <w:rPr>
                                <w:rStyle w:val="Hyperlink"/>
                                <w:rFonts w:ascii="Calibri-Bold" w:hAnsi="Calibri-Bold" w:cs="Calibri-Bold"/>
                                <w:b/>
                                <w:bCs/>
                                <w:color w:val="auto"/>
                                <w:u w:val="none"/>
                                <w:lang w:val="da-DK"/>
                              </w:rPr>
                              <w:t>www.detvildekoekken.com</w:t>
                            </w:r>
                          </w:hyperlink>
                          <w:r w:rsidR="00DB371F"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 xml:space="preserve"> · Følg os på Facebook: detvildekoekken</w:t>
                          </w:r>
                        </w:p>
                        <w:p w14:paraId="5020B41B" w14:textId="77777777" w:rsidR="00DB371F" w:rsidRPr="00FA750C" w:rsidRDefault="00DB371F" w:rsidP="00DB371F">
                          <w:pPr>
                            <w:spacing w:after="0" w:line="36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11AA5A49" w14:textId="77777777" w:rsidR="00DB371F" w:rsidRPr="00C2512B" w:rsidRDefault="00DB371F" w:rsidP="00DB371F">
                          <w:pPr>
                            <w:pStyle w:val="Grundlggendeafsnit"/>
                            <w:spacing w:line="360" w:lineRule="auto"/>
                            <w:jc w:val="center"/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95AC79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1.95pt;margin-top:-74.5pt;width:499.5pt;height:11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" filled="f" stroked="f">
              <v:textbox inset=",7.2pt,,7.2pt">
                <w:txbxContent>
                  <w:p w14:paraId="345BEDE5" w14:textId="77777777" w:rsidR="00617DE1" w:rsidRPr="00C2512B" w:rsidRDefault="00617DE1" w:rsidP="00DB371F">
                    <w:pPr>
                      <w:pStyle w:val="Grundlggendeafsnit"/>
                      <w:spacing w:line="360" w:lineRule="auto"/>
                      <w:jc w:val="center"/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</w:pPr>
                    <w:r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Åbningstider:</w:t>
                    </w:r>
                  </w:p>
                  <w:p w14:paraId="45C24202" w14:textId="6FE80372" w:rsidR="00617DE1" w:rsidRPr="00C2512B" w:rsidRDefault="009665E7" w:rsidP="00DB371F">
                    <w:pPr>
                      <w:pStyle w:val="Grundlggendeafsnit"/>
                      <w:spacing w:line="360" w:lineRule="auto"/>
                      <w:jc w:val="center"/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</w:pPr>
                    <w:r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Torsdag, fredag, lørdag: kl. 18.0</w:t>
                    </w:r>
                    <w:r w:rsidR="00617DE1"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0 – 21.00</w:t>
                    </w:r>
                    <w:r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 xml:space="preserve"> </w:t>
                    </w:r>
                    <w:r w:rsidR="00DB371F"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 xml:space="preserve">· </w:t>
                    </w:r>
                    <w:r w:rsidR="00617DE1"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Søndag: kl</w:t>
                    </w:r>
                    <w:r w:rsidR="00E04056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.</w:t>
                    </w:r>
                    <w:r w:rsidR="00617DE1"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 xml:space="preserve"> 10.</w:t>
                    </w:r>
                    <w:r w:rsidR="00E04056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3</w:t>
                    </w:r>
                    <w:r w:rsidR="00617DE1"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0 – 1</w:t>
                    </w:r>
                    <w:r w:rsidR="005A5B45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4</w:t>
                    </w:r>
                    <w:r w:rsidR="00617DE1"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.00</w:t>
                    </w:r>
                    <w:r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 xml:space="preserve"> (køkkenet lukker </w:t>
                    </w:r>
                    <w:r w:rsidR="005A5B45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½</w:t>
                    </w:r>
                    <w:r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 xml:space="preserve"> time før)</w:t>
                    </w:r>
                  </w:p>
                  <w:p w14:paraId="486B1C12" w14:textId="77777777" w:rsidR="00DB371F" w:rsidRPr="00C2512B" w:rsidRDefault="00FE3A55" w:rsidP="00DB371F">
                    <w:pPr>
                      <w:pStyle w:val="Grundlggendeafsnit"/>
                      <w:spacing w:line="360" w:lineRule="auto"/>
                      <w:jc w:val="center"/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</w:pPr>
                    <w:r>
                      <w:fldChar w:fldCharType="begin"/>
                    </w:r>
                    <w:r w:rsidRPr="00160858">
                      <w:rPr>
                        <w:lang w:val="da-DK"/>
                      </w:rPr>
                      <w:instrText xml:space="preserve"> HYPERLINK "http://www.detvildekoekken.com" </w:instrText>
                    </w:r>
                    <w:r>
                      <w:fldChar w:fldCharType="separate"/>
                    </w:r>
                    <w:r w:rsidR="00DB371F" w:rsidRPr="00C2512B">
                      <w:rPr>
                        <w:rStyle w:val="Hyperlink"/>
                        <w:rFonts w:ascii="Calibri-Bold" w:hAnsi="Calibri-Bold" w:cs="Calibri-Bold"/>
                        <w:b/>
                        <w:bCs/>
                        <w:color w:val="auto"/>
                        <w:u w:val="none"/>
                        <w:lang w:val="da-DK"/>
                      </w:rPr>
                      <w:t>www.detvildekoekken.com</w:t>
                    </w:r>
                    <w:r>
                      <w:rPr>
                        <w:rStyle w:val="Hyperlink"/>
                        <w:rFonts w:ascii="Calibri-Bold" w:hAnsi="Calibri-Bold" w:cs="Calibri-Bold"/>
                        <w:b/>
                        <w:bCs/>
                        <w:color w:val="auto"/>
                        <w:u w:val="none"/>
                        <w:lang w:val="da-DK"/>
                      </w:rPr>
                      <w:fldChar w:fldCharType="end"/>
                    </w:r>
                    <w:r w:rsidR="00DB371F"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 xml:space="preserve"> · Følg os på Facebook: </w:t>
                    </w:r>
                    <w:proofErr w:type="spellStart"/>
                    <w:r w:rsidR="00DB371F"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detvildekoekken</w:t>
                    </w:r>
                    <w:proofErr w:type="spellEnd"/>
                  </w:p>
                  <w:p w14:paraId="5020B41B" w14:textId="77777777" w:rsidR="00DB371F" w:rsidRPr="00FA750C" w:rsidRDefault="00DB371F" w:rsidP="00DB371F">
                    <w:pPr>
                      <w:spacing w:after="0" w:line="360" w:lineRule="auto"/>
                      <w:jc w:val="center"/>
                      <w:rPr>
                        <w:sz w:val="24"/>
                        <w:szCs w:val="24"/>
                      </w:rPr>
                    </w:pPr>
                  </w:p>
                  <w:p w14:paraId="11AA5A49" w14:textId="77777777" w:rsidR="00DB371F" w:rsidRPr="00C2512B" w:rsidRDefault="00DB371F" w:rsidP="00DB371F">
                    <w:pPr>
                      <w:pStyle w:val="Grundlggendeafsnit"/>
                      <w:spacing w:line="360" w:lineRule="auto"/>
                      <w:jc w:val="center"/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A72328" w14:textId="77777777" w:rsidR="00533EF1" w:rsidRDefault="00533EF1" w:rsidP="00FA750C">
      <w:pPr>
        <w:spacing w:after="0" w:line="240" w:lineRule="auto"/>
      </w:pPr>
      <w:r>
        <w:separator/>
      </w:r>
    </w:p>
  </w:footnote>
  <w:footnote w:type="continuationSeparator" w:id="0">
    <w:p w14:paraId="02425114" w14:textId="77777777" w:rsidR="00533EF1" w:rsidRDefault="00533EF1" w:rsidP="00FA7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8B91E2" w14:textId="77777777" w:rsidR="00617DE1" w:rsidRDefault="006C1133">
    <w:pPr>
      <w:pStyle w:val="Sidehoved"/>
    </w:pPr>
    <w:r>
      <w:rPr>
        <w:noProof/>
      </w:rPr>
      <w:drawing>
        <wp:anchor distT="0" distB="0" distL="114300" distR="114300" simplePos="0" relativeHeight="251658752" behindDoc="1" locked="0" layoutInCell="1" allowOverlap="1" wp14:anchorId="42C9AA9D" wp14:editId="4DA314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99810" cy="8628380"/>
          <wp:effectExtent l="0" t="0" r="0" b="1270"/>
          <wp:wrapNone/>
          <wp:docPr id="8" name="Billede 8" descr="DetVildeKøkken_brevb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tVildeKøkken_brevb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9810" cy="8628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3EF1">
      <w:rPr>
        <w:noProof/>
        <w:lang w:val="en-US"/>
      </w:rPr>
      <w:pict w14:anchorId="044D36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2" o:title="DetVildeKøkken_menub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66DA4" w14:textId="77777777" w:rsidR="00617DE1" w:rsidRDefault="00533EF1" w:rsidP="00FA750C">
    <w:pPr>
      <w:pStyle w:val="Sidehoved"/>
      <w:jc w:val="center"/>
    </w:pPr>
    <w:r>
      <w:rPr>
        <w:noProof/>
        <w:lang w:val="en-US"/>
      </w:rPr>
      <w:pict w14:anchorId="2127A6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left:0;text-align:left;margin-left:-81.5pt;margin-top:-81pt;width:619.45pt;height:855.45pt;z-index:-251653120;mso-wrap-edited:f;mso-position-horizontal-relative:margin;mso-position-vertical-relative:margin" wrapcoords="-33 0 -33 21552 21600 21552 21600 0 -33 0">
          <v:imagedata r:id="rId1" o:title="DetVildeKøkken_brevbund"/>
          <w10:wrap anchorx="margin" anchory="margin"/>
        </v:shape>
      </w:pict>
    </w:r>
    <w:r w:rsidR="00617DE1">
      <w:rPr>
        <w:noProof/>
      </w:rPr>
      <w:drawing>
        <wp:inline distT="0" distB="0" distL="0" distR="0" wp14:anchorId="091AD270" wp14:editId="6507DA9E">
          <wp:extent cx="2871216" cy="557784"/>
          <wp:effectExtent l="0" t="0" r="0" b="127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tVildeKøkken_menu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1216" cy="557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34B37" w14:textId="77777777" w:rsidR="00617DE1" w:rsidRDefault="006C1133">
    <w:pPr>
      <w:pStyle w:val="Sidehoved"/>
    </w:pPr>
    <w:r>
      <w:rPr>
        <w:noProof/>
      </w:rPr>
      <w:drawing>
        <wp:anchor distT="0" distB="0" distL="114300" distR="114300" simplePos="0" relativeHeight="251661824" behindDoc="1" locked="0" layoutInCell="1" allowOverlap="1" wp14:anchorId="332471ED" wp14:editId="183368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99810" cy="8628380"/>
          <wp:effectExtent l="0" t="0" r="0" b="1270"/>
          <wp:wrapNone/>
          <wp:docPr id="9" name="Billede 9" descr="DetVildeKøkken_brevb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etVildeKøkken_brevb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9810" cy="8628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3EF1">
      <w:rPr>
        <w:noProof/>
        <w:lang w:val="en-US"/>
      </w:rPr>
      <w:pict w14:anchorId="073B6F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2" o:title="DetVildeKøkken_menub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91291"/>
    <w:multiLevelType w:val="hybridMultilevel"/>
    <w:tmpl w:val="DC3EC37C"/>
    <w:lvl w:ilvl="0" w:tplc="0406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">
    <w:nsid w:val="2C2C480D"/>
    <w:multiLevelType w:val="hybridMultilevel"/>
    <w:tmpl w:val="9CD42242"/>
    <w:lvl w:ilvl="0" w:tplc="0406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">
    <w:nsid w:val="3D9B118A"/>
    <w:multiLevelType w:val="hybridMultilevel"/>
    <w:tmpl w:val="4F76EFD0"/>
    <w:lvl w:ilvl="0" w:tplc="0406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">
    <w:nsid w:val="579B1399"/>
    <w:multiLevelType w:val="hybridMultilevel"/>
    <w:tmpl w:val="0388B5A8"/>
    <w:lvl w:ilvl="0" w:tplc="04060009">
      <w:start w:val="1"/>
      <w:numFmt w:val="bullet"/>
      <w:lvlText w:val=""/>
      <w:lvlJc w:val="left"/>
      <w:pPr>
        <w:ind w:left="1872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4">
    <w:nsid w:val="7E81684F"/>
    <w:multiLevelType w:val="hybridMultilevel"/>
    <w:tmpl w:val="F2568E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ttachedTemplate r:id="rId1"/>
  <w:defaultTabStop w:val="1304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783"/>
    <w:rsid w:val="00005992"/>
    <w:rsid w:val="00006662"/>
    <w:rsid w:val="00006683"/>
    <w:rsid w:val="00011936"/>
    <w:rsid w:val="00013D0E"/>
    <w:rsid w:val="00013ECF"/>
    <w:rsid w:val="000150E6"/>
    <w:rsid w:val="0001597F"/>
    <w:rsid w:val="0001611D"/>
    <w:rsid w:val="0002126C"/>
    <w:rsid w:val="00023F34"/>
    <w:rsid w:val="000242A3"/>
    <w:rsid w:val="000260A7"/>
    <w:rsid w:val="00026E36"/>
    <w:rsid w:val="000305FB"/>
    <w:rsid w:val="0003062C"/>
    <w:rsid w:val="00030C1A"/>
    <w:rsid w:val="000356CB"/>
    <w:rsid w:val="00036910"/>
    <w:rsid w:val="00036D86"/>
    <w:rsid w:val="00041028"/>
    <w:rsid w:val="00042E87"/>
    <w:rsid w:val="00046657"/>
    <w:rsid w:val="00054B6D"/>
    <w:rsid w:val="00062FE3"/>
    <w:rsid w:val="0006359B"/>
    <w:rsid w:val="00065A1A"/>
    <w:rsid w:val="00073FC7"/>
    <w:rsid w:val="00080571"/>
    <w:rsid w:val="000813C7"/>
    <w:rsid w:val="0008296A"/>
    <w:rsid w:val="000873B4"/>
    <w:rsid w:val="00092162"/>
    <w:rsid w:val="000A00D0"/>
    <w:rsid w:val="000A527A"/>
    <w:rsid w:val="000A6475"/>
    <w:rsid w:val="000B0091"/>
    <w:rsid w:val="000B1CC3"/>
    <w:rsid w:val="000B2132"/>
    <w:rsid w:val="000B3FF4"/>
    <w:rsid w:val="000C2DAB"/>
    <w:rsid w:val="000C2FBC"/>
    <w:rsid w:val="000D3D94"/>
    <w:rsid w:val="000D5835"/>
    <w:rsid w:val="000D7C6C"/>
    <w:rsid w:val="000E17A0"/>
    <w:rsid w:val="000E2651"/>
    <w:rsid w:val="000E450C"/>
    <w:rsid w:val="000F57C6"/>
    <w:rsid w:val="000F6787"/>
    <w:rsid w:val="000F7E3D"/>
    <w:rsid w:val="0010187F"/>
    <w:rsid w:val="00102576"/>
    <w:rsid w:val="00102E9A"/>
    <w:rsid w:val="00104EE2"/>
    <w:rsid w:val="00104EE5"/>
    <w:rsid w:val="00113425"/>
    <w:rsid w:val="001158B7"/>
    <w:rsid w:val="00117DF6"/>
    <w:rsid w:val="001228CF"/>
    <w:rsid w:val="001237D2"/>
    <w:rsid w:val="00123A61"/>
    <w:rsid w:val="00127575"/>
    <w:rsid w:val="00130FFE"/>
    <w:rsid w:val="00132BFD"/>
    <w:rsid w:val="001356FB"/>
    <w:rsid w:val="00135D16"/>
    <w:rsid w:val="0014095B"/>
    <w:rsid w:val="0014137B"/>
    <w:rsid w:val="00141ECB"/>
    <w:rsid w:val="00142726"/>
    <w:rsid w:val="00144CB2"/>
    <w:rsid w:val="00145E93"/>
    <w:rsid w:val="0014695C"/>
    <w:rsid w:val="00146B45"/>
    <w:rsid w:val="00152C28"/>
    <w:rsid w:val="00157DBC"/>
    <w:rsid w:val="00160858"/>
    <w:rsid w:val="00167F48"/>
    <w:rsid w:val="00171DEF"/>
    <w:rsid w:val="001724B1"/>
    <w:rsid w:val="00176C5E"/>
    <w:rsid w:val="0017780F"/>
    <w:rsid w:val="0018207F"/>
    <w:rsid w:val="00183DA5"/>
    <w:rsid w:val="00184097"/>
    <w:rsid w:val="0018555F"/>
    <w:rsid w:val="001861C1"/>
    <w:rsid w:val="00190739"/>
    <w:rsid w:val="00190B1E"/>
    <w:rsid w:val="001938D3"/>
    <w:rsid w:val="001947C1"/>
    <w:rsid w:val="001959C8"/>
    <w:rsid w:val="00195EC8"/>
    <w:rsid w:val="00196485"/>
    <w:rsid w:val="001973EA"/>
    <w:rsid w:val="001A0779"/>
    <w:rsid w:val="001A0AE1"/>
    <w:rsid w:val="001A0FEC"/>
    <w:rsid w:val="001A5587"/>
    <w:rsid w:val="001A6660"/>
    <w:rsid w:val="001B0305"/>
    <w:rsid w:val="001B0A46"/>
    <w:rsid w:val="001B66F8"/>
    <w:rsid w:val="001B6AAF"/>
    <w:rsid w:val="001C0FA6"/>
    <w:rsid w:val="001C19D1"/>
    <w:rsid w:val="001C56CF"/>
    <w:rsid w:val="001C6CAA"/>
    <w:rsid w:val="001C7AB6"/>
    <w:rsid w:val="001D4F6E"/>
    <w:rsid w:val="001D54E3"/>
    <w:rsid w:val="001E092A"/>
    <w:rsid w:val="001E14E8"/>
    <w:rsid w:val="001E37C7"/>
    <w:rsid w:val="001E4769"/>
    <w:rsid w:val="001E5535"/>
    <w:rsid w:val="001F77AB"/>
    <w:rsid w:val="001F789F"/>
    <w:rsid w:val="00200200"/>
    <w:rsid w:val="00210D11"/>
    <w:rsid w:val="0021224B"/>
    <w:rsid w:val="002162A5"/>
    <w:rsid w:val="002173C5"/>
    <w:rsid w:val="00222334"/>
    <w:rsid w:val="00230DE0"/>
    <w:rsid w:val="00235859"/>
    <w:rsid w:val="0023693D"/>
    <w:rsid w:val="00240A69"/>
    <w:rsid w:val="00240AF6"/>
    <w:rsid w:val="0024586F"/>
    <w:rsid w:val="00247A2E"/>
    <w:rsid w:val="0025193B"/>
    <w:rsid w:val="00252A98"/>
    <w:rsid w:val="00255CA1"/>
    <w:rsid w:val="002573DF"/>
    <w:rsid w:val="00262217"/>
    <w:rsid w:val="002634C1"/>
    <w:rsid w:val="00266E5A"/>
    <w:rsid w:val="00273B61"/>
    <w:rsid w:val="002826B8"/>
    <w:rsid w:val="002870EE"/>
    <w:rsid w:val="00287E3A"/>
    <w:rsid w:val="00294653"/>
    <w:rsid w:val="0029632B"/>
    <w:rsid w:val="00297A01"/>
    <w:rsid w:val="002A1E42"/>
    <w:rsid w:val="002A39C7"/>
    <w:rsid w:val="002A400C"/>
    <w:rsid w:val="002A4355"/>
    <w:rsid w:val="002B082F"/>
    <w:rsid w:val="002B146A"/>
    <w:rsid w:val="002B28AC"/>
    <w:rsid w:val="002B5361"/>
    <w:rsid w:val="002B7C57"/>
    <w:rsid w:val="002C39B7"/>
    <w:rsid w:val="002C55E5"/>
    <w:rsid w:val="002C62D0"/>
    <w:rsid w:val="002C7C10"/>
    <w:rsid w:val="002D3BE5"/>
    <w:rsid w:val="002D40D3"/>
    <w:rsid w:val="002D410A"/>
    <w:rsid w:val="002D481E"/>
    <w:rsid w:val="002E08A1"/>
    <w:rsid w:val="002F287B"/>
    <w:rsid w:val="002F3D2B"/>
    <w:rsid w:val="002F57E2"/>
    <w:rsid w:val="00307B69"/>
    <w:rsid w:val="003102CF"/>
    <w:rsid w:val="003157C3"/>
    <w:rsid w:val="003203D4"/>
    <w:rsid w:val="003213A2"/>
    <w:rsid w:val="0032157E"/>
    <w:rsid w:val="003240EA"/>
    <w:rsid w:val="003303FA"/>
    <w:rsid w:val="00331783"/>
    <w:rsid w:val="00340777"/>
    <w:rsid w:val="00340C02"/>
    <w:rsid w:val="00344C4A"/>
    <w:rsid w:val="00347EBA"/>
    <w:rsid w:val="00351D62"/>
    <w:rsid w:val="00354E10"/>
    <w:rsid w:val="0035666A"/>
    <w:rsid w:val="00361E99"/>
    <w:rsid w:val="00363E64"/>
    <w:rsid w:val="00363EB5"/>
    <w:rsid w:val="003640AE"/>
    <w:rsid w:val="003642FA"/>
    <w:rsid w:val="00365BC8"/>
    <w:rsid w:val="00372CB7"/>
    <w:rsid w:val="0037314B"/>
    <w:rsid w:val="00373809"/>
    <w:rsid w:val="00377A4C"/>
    <w:rsid w:val="00384D3E"/>
    <w:rsid w:val="003859BA"/>
    <w:rsid w:val="003904A5"/>
    <w:rsid w:val="003913BB"/>
    <w:rsid w:val="0039316A"/>
    <w:rsid w:val="003963C5"/>
    <w:rsid w:val="00396602"/>
    <w:rsid w:val="00397D07"/>
    <w:rsid w:val="003A0F1F"/>
    <w:rsid w:val="003A3E88"/>
    <w:rsid w:val="003A7AA4"/>
    <w:rsid w:val="003B0C09"/>
    <w:rsid w:val="003B15F0"/>
    <w:rsid w:val="003B2296"/>
    <w:rsid w:val="003B286E"/>
    <w:rsid w:val="003B3B53"/>
    <w:rsid w:val="003B7686"/>
    <w:rsid w:val="003C16AF"/>
    <w:rsid w:val="003C1AD4"/>
    <w:rsid w:val="003C1EDD"/>
    <w:rsid w:val="003C28A0"/>
    <w:rsid w:val="003C2A88"/>
    <w:rsid w:val="003C4F0E"/>
    <w:rsid w:val="003C6ADC"/>
    <w:rsid w:val="003C7D83"/>
    <w:rsid w:val="003D45A7"/>
    <w:rsid w:val="003D7754"/>
    <w:rsid w:val="003E2E14"/>
    <w:rsid w:val="003E32E9"/>
    <w:rsid w:val="003E3C7D"/>
    <w:rsid w:val="003E4932"/>
    <w:rsid w:val="003E76F2"/>
    <w:rsid w:val="003F045D"/>
    <w:rsid w:val="003F41E6"/>
    <w:rsid w:val="0040288D"/>
    <w:rsid w:val="0040522B"/>
    <w:rsid w:val="00410594"/>
    <w:rsid w:val="00410E1E"/>
    <w:rsid w:val="004147F1"/>
    <w:rsid w:val="004207EE"/>
    <w:rsid w:val="0042199A"/>
    <w:rsid w:val="00423CA7"/>
    <w:rsid w:val="00435205"/>
    <w:rsid w:val="00435DE6"/>
    <w:rsid w:val="004411FC"/>
    <w:rsid w:val="00444731"/>
    <w:rsid w:val="00445752"/>
    <w:rsid w:val="00453290"/>
    <w:rsid w:val="0045579C"/>
    <w:rsid w:val="0046031F"/>
    <w:rsid w:val="00460757"/>
    <w:rsid w:val="00466C5F"/>
    <w:rsid w:val="0047165E"/>
    <w:rsid w:val="00471DD1"/>
    <w:rsid w:val="00472F79"/>
    <w:rsid w:val="00474EFD"/>
    <w:rsid w:val="00476176"/>
    <w:rsid w:val="004764BC"/>
    <w:rsid w:val="00482808"/>
    <w:rsid w:val="00482B2C"/>
    <w:rsid w:val="004833F7"/>
    <w:rsid w:val="004877B4"/>
    <w:rsid w:val="004877C6"/>
    <w:rsid w:val="00487F12"/>
    <w:rsid w:val="004A0CD0"/>
    <w:rsid w:val="004A371B"/>
    <w:rsid w:val="004A65AA"/>
    <w:rsid w:val="004B0C81"/>
    <w:rsid w:val="004B2178"/>
    <w:rsid w:val="004B6A80"/>
    <w:rsid w:val="004B7322"/>
    <w:rsid w:val="004C0E96"/>
    <w:rsid w:val="004C4155"/>
    <w:rsid w:val="004C5234"/>
    <w:rsid w:val="004C5712"/>
    <w:rsid w:val="004D15B3"/>
    <w:rsid w:val="004D21DA"/>
    <w:rsid w:val="004D3A5A"/>
    <w:rsid w:val="004D59B8"/>
    <w:rsid w:val="004E4CFA"/>
    <w:rsid w:val="004F4439"/>
    <w:rsid w:val="004F62E6"/>
    <w:rsid w:val="004F6718"/>
    <w:rsid w:val="00501DD6"/>
    <w:rsid w:val="00501F12"/>
    <w:rsid w:val="00502790"/>
    <w:rsid w:val="00506EB2"/>
    <w:rsid w:val="00512519"/>
    <w:rsid w:val="005169F9"/>
    <w:rsid w:val="005170E3"/>
    <w:rsid w:val="00523F0D"/>
    <w:rsid w:val="0052495C"/>
    <w:rsid w:val="00524B47"/>
    <w:rsid w:val="00525682"/>
    <w:rsid w:val="00533EF1"/>
    <w:rsid w:val="005344CB"/>
    <w:rsid w:val="00541FC3"/>
    <w:rsid w:val="00543729"/>
    <w:rsid w:val="005503C7"/>
    <w:rsid w:val="00550BEA"/>
    <w:rsid w:val="0055190F"/>
    <w:rsid w:val="00552EA1"/>
    <w:rsid w:val="005532AB"/>
    <w:rsid w:val="00560133"/>
    <w:rsid w:val="00560475"/>
    <w:rsid w:val="00560FC2"/>
    <w:rsid w:val="005617BC"/>
    <w:rsid w:val="005618A6"/>
    <w:rsid w:val="00563FC2"/>
    <w:rsid w:val="00567F1D"/>
    <w:rsid w:val="0057179E"/>
    <w:rsid w:val="00573E76"/>
    <w:rsid w:val="00580E81"/>
    <w:rsid w:val="00581D2F"/>
    <w:rsid w:val="00582843"/>
    <w:rsid w:val="00591270"/>
    <w:rsid w:val="005914A4"/>
    <w:rsid w:val="00591E18"/>
    <w:rsid w:val="005938BA"/>
    <w:rsid w:val="00595A88"/>
    <w:rsid w:val="00597B2E"/>
    <w:rsid w:val="005A0014"/>
    <w:rsid w:val="005A0BDB"/>
    <w:rsid w:val="005A5B45"/>
    <w:rsid w:val="005A7220"/>
    <w:rsid w:val="005B1E08"/>
    <w:rsid w:val="005C17E6"/>
    <w:rsid w:val="005C4455"/>
    <w:rsid w:val="005C51DF"/>
    <w:rsid w:val="005D0520"/>
    <w:rsid w:val="005D406F"/>
    <w:rsid w:val="005D7002"/>
    <w:rsid w:val="005D7A49"/>
    <w:rsid w:val="005E1AE5"/>
    <w:rsid w:val="005E34F7"/>
    <w:rsid w:val="005E3533"/>
    <w:rsid w:val="005E5414"/>
    <w:rsid w:val="005F221F"/>
    <w:rsid w:val="005F2B97"/>
    <w:rsid w:val="00600B92"/>
    <w:rsid w:val="006023E7"/>
    <w:rsid w:val="0060261D"/>
    <w:rsid w:val="00604C94"/>
    <w:rsid w:val="00605975"/>
    <w:rsid w:val="0061275A"/>
    <w:rsid w:val="00617DE1"/>
    <w:rsid w:val="006242E3"/>
    <w:rsid w:val="00627230"/>
    <w:rsid w:val="00630336"/>
    <w:rsid w:val="00632B88"/>
    <w:rsid w:val="00632FC2"/>
    <w:rsid w:val="00634088"/>
    <w:rsid w:val="006350CC"/>
    <w:rsid w:val="00635D69"/>
    <w:rsid w:val="0064185E"/>
    <w:rsid w:val="00653E11"/>
    <w:rsid w:val="0066054C"/>
    <w:rsid w:val="00661F81"/>
    <w:rsid w:val="00663096"/>
    <w:rsid w:val="00663F96"/>
    <w:rsid w:val="00665939"/>
    <w:rsid w:val="00665996"/>
    <w:rsid w:val="00671349"/>
    <w:rsid w:val="0067619C"/>
    <w:rsid w:val="0067715B"/>
    <w:rsid w:val="006800F1"/>
    <w:rsid w:val="00680410"/>
    <w:rsid w:val="00683F15"/>
    <w:rsid w:val="00685CF3"/>
    <w:rsid w:val="00686C06"/>
    <w:rsid w:val="00691BF2"/>
    <w:rsid w:val="006929B0"/>
    <w:rsid w:val="00693CDF"/>
    <w:rsid w:val="00694157"/>
    <w:rsid w:val="00695871"/>
    <w:rsid w:val="00696C99"/>
    <w:rsid w:val="00696D95"/>
    <w:rsid w:val="006A6BCE"/>
    <w:rsid w:val="006B1A1E"/>
    <w:rsid w:val="006B4943"/>
    <w:rsid w:val="006C04AD"/>
    <w:rsid w:val="006C1133"/>
    <w:rsid w:val="006C4184"/>
    <w:rsid w:val="006D1517"/>
    <w:rsid w:val="006E4D31"/>
    <w:rsid w:val="006E68B8"/>
    <w:rsid w:val="006F23A6"/>
    <w:rsid w:val="006F2D26"/>
    <w:rsid w:val="006F5D57"/>
    <w:rsid w:val="006F7037"/>
    <w:rsid w:val="007003DB"/>
    <w:rsid w:val="007023D9"/>
    <w:rsid w:val="0070524D"/>
    <w:rsid w:val="0072092F"/>
    <w:rsid w:val="00723956"/>
    <w:rsid w:val="00726471"/>
    <w:rsid w:val="007336A0"/>
    <w:rsid w:val="00735141"/>
    <w:rsid w:val="00736FBD"/>
    <w:rsid w:val="007377A6"/>
    <w:rsid w:val="00737811"/>
    <w:rsid w:val="00745EB2"/>
    <w:rsid w:val="007516B2"/>
    <w:rsid w:val="007525A5"/>
    <w:rsid w:val="00752BB3"/>
    <w:rsid w:val="0075613D"/>
    <w:rsid w:val="0075686A"/>
    <w:rsid w:val="00757422"/>
    <w:rsid w:val="00765091"/>
    <w:rsid w:val="007716F3"/>
    <w:rsid w:val="00772601"/>
    <w:rsid w:val="00773788"/>
    <w:rsid w:val="007765C9"/>
    <w:rsid w:val="00791014"/>
    <w:rsid w:val="007913A1"/>
    <w:rsid w:val="0079593F"/>
    <w:rsid w:val="00796390"/>
    <w:rsid w:val="007A24FF"/>
    <w:rsid w:val="007A35D0"/>
    <w:rsid w:val="007A396F"/>
    <w:rsid w:val="007A50A6"/>
    <w:rsid w:val="007A6042"/>
    <w:rsid w:val="007B5C0A"/>
    <w:rsid w:val="007C0EEE"/>
    <w:rsid w:val="007C7320"/>
    <w:rsid w:val="007C7C80"/>
    <w:rsid w:val="007D2B37"/>
    <w:rsid w:val="007D3609"/>
    <w:rsid w:val="007D37E8"/>
    <w:rsid w:val="007D4F22"/>
    <w:rsid w:val="007D6768"/>
    <w:rsid w:val="007E2977"/>
    <w:rsid w:val="007E45FD"/>
    <w:rsid w:val="007E4DC5"/>
    <w:rsid w:val="007F4E25"/>
    <w:rsid w:val="007F6451"/>
    <w:rsid w:val="007F67DE"/>
    <w:rsid w:val="00800E88"/>
    <w:rsid w:val="00803A3B"/>
    <w:rsid w:val="00803F3A"/>
    <w:rsid w:val="00806864"/>
    <w:rsid w:val="0081080B"/>
    <w:rsid w:val="00811DA3"/>
    <w:rsid w:val="00812AFF"/>
    <w:rsid w:val="00815212"/>
    <w:rsid w:val="0081532B"/>
    <w:rsid w:val="00815485"/>
    <w:rsid w:val="008200B2"/>
    <w:rsid w:val="00820419"/>
    <w:rsid w:val="00822CDE"/>
    <w:rsid w:val="00823DC4"/>
    <w:rsid w:val="00825EAF"/>
    <w:rsid w:val="00827B94"/>
    <w:rsid w:val="0083631F"/>
    <w:rsid w:val="008363F3"/>
    <w:rsid w:val="0083785D"/>
    <w:rsid w:val="00844285"/>
    <w:rsid w:val="008502A8"/>
    <w:rsid w:val="00850EB1"/>
    <w:rsid w:val="00851616"/>
    <w:rsid w:val="00853695"/>
    <w:rsid w:val="00853B11"/>
    <w:rsid w:val="00857C7B"/>
    <w:rsid w:val="00857C88"/>
    <w:rsid w:val="008617A1"/>
    <w:rsid w:val="00861832"/>
    <w:rsid w:val="00864368"/>
    <w:rsid w:val="00872860"/>
    <w:rsid w:val="008732D5"/>
    <w:rsid w:val="00876030"/>
    <w:rsid w:val="008820EC"/>
    <w:rsid w:val="00884B00"/>
    <w:rsid w:val="00885DC7"/>
    <w:rsid w:val="00885F7E"/>
    <w:rsid w:val="00886CEE"/>
    <w:rsid w:val="00890552"/>
    <w:rsid w:val="008949E5"/>
    <w:rsid w:val="008A0850"/>
    <w:rsid w:val="008A24FC"/>
    <w:rsid w:val="008A2B85"/>
    <w:rsid w:val="008A5D44"/>
    <w:rsid w:val="008A5F64"/>
    <w:rsid w:val="008A7EF1"/>
    <w:rsid w:val="008B06A4"/>
    <w:rsid w:val="008B1936"/>
    <w:rsid w:val="008C13D6"/>
    <w:rsid w:val="008C3C6D"/>
    <w:rsid w:val="008C43A6"/>
    <w:rsid w:val="008C5C6E"/>
    <w:rsid w:val="008C6453"/>
    <w:rsid w:val="008C65AA"/>
    <w:rsid w:val="008C6993"/>
    <w:rsid w:val="008D4C4D"/>
    <w:rsid w:val="008D51F1"/>
    <w:rsid w:val="008D7D34"/>
    <w:rsid w:val="008E6711"/>
    <w:rsid w:val="008E6D34"/>
    <w:rsid w:val="008F7F2D"/>
    <w:rsid w:val="009031E6"/>
    <w:rsid w:val="00905391"/>
    <w:rsid w:val="00906791"/>
    <w:rsid w:val="00914E02"/>
    <w:rsid w:val="00921173"/>
    <w:rsid w:val="00923E47"/>
    <w:rsid w:val="009245FD"/>
    <w:rsid w:val="00930857"/>
    <w:rsid w:val="00930D92"/>
    <w:rsid w:val="00932640"/>
    <w:rsid w:val="00932890"/>
    <w:rsid w:val="00934814"/>
    <w:rsid w:val="00940644"/>
    <w:rsid w:val="0094171F"/>
    <w:rsid w:val="00942C69"/>
    <w:rsid w:val="00942D6D"/>
    <w:rsid w:val="009441E3"/>
    <w:rsid w:val="0095118B"/>
    <w:rsid w:val="00957356"/>
    <w:rsid w:val="00960D77"/>
    <w:rsid w:val="009635D2"/>
    <w:rsid w:val="009665E7"/>
    <w:rsid w:val="00973049"/>
    <w:rsid w:val="009774CA"/>
    <w:rsid w:val="00987274"/>
    <w:rsid w:val="00990106"/>
    <w:rsid w:val="00990CC3"/>
    <w:rsid w:val="009A2554"/>
    <w:rsid w:val="009A308F"/>
    <w:rsid w:val="009A312D"/>
    <w:rsid w:val="009A6A50"/>
    <w:rsid w:val="009A763F"/>
    <w:rsid w:val="009B1E8D"/>
    <w:rsid w:val="009B2000"/>
    <w:rsid w:val="009B4A60"/>
    <w:rsid w:val="009B758C"/>
    <w:rsid w:val="009C1345"/>
    <w:rsid w:val="009C6FCC"/>
    <w:rsid w:val="009D0BE7"/>
    <w:rsid w:val="009D31DE"/>
    <w:rsid w:val="009D358C"/>
    <w:rsid w:val="009D3DFC"/>
    <w:rsid w:val="009D42A5"/>
    <w:rsid w:val="009E3750"/>
    <w:rsid w:val="009E53A0"/>
    <w:rsid w:val="009E605A"/>
    <w:rsid w:val="009E66BD"/>
    <w:rsid w:val="009F06B3"/>
    <w:rsid w:val="009F1BEE"/>
    <w:rsid w:val="009F7402"/>
    <w:rsid w:val="009F7BD9"/>
    <w:rsid w:val="00A00234"/>
    <w:rsid w:val="00A03A9D"/>
    <w:rsid w:val="00A03C32"/>
    <w:rsid w:val="00A053E9"/>
    <w:rsid w:val="00A07259"/>
    <w:rsid w:val="00A07863"/>
    <w:rsid w:val="00A16C6C"/>
    <w:rsid w:val="00A17E46"/>
    <w:rsid w:val="00A214C5"/>
    <w:rsid w:val="00A22955"/>
    <w:rsid w:val="00A31280"/>
    <w:rsid w:val="00A34078"/>
    <w:rsid w:val="00A364BF"/>
    <w:rsid w:val="00A40379"/>
    <w:rsid w:val="00A426A5"/>
    <w:rsid w:val="00A42960"/>
    <w:rsid w:val="00A43630"/>
    <w:rsid w:val="00A50233"/>
    <w:rsid w:val="00A51278"/>
    <w:rsid w:val="00A54BEE"/>
    <w:rsid w:val="00A54ECF"/>
    <w:rsid w:val="00A56551"/>
    <w:rsid w:val="00A5662F"/>
    <w:rsid w:val="00A63D5F"/>
    <w:rsid w:val="00A7087B"/>
    <w:rsid w:val="00A8736C"/>
    <w:rsid w:val="00A87B56"/>
    <w:rsid w:val="00A87CF2"/>
    <w:rsid w:val="00A91F7F"/>
    <w:rsid w:val="00A939B3"/>
    <w:rsid w:val="00A93D56"/>
    <w:rsid w:val="00AA0243"/>
    <w:rsid w:val="00AA320E"/>
    <w:rsid w:val="00AA4946"/>
    <w:rsid w:val="00AB2E23"/>
    <w:rsid w:val="00AB5F5F"/>
    <w:rsid w:val="00AC2182"/>
    <w:rsid w:val="00AC728E"/>
    <w:rsid w:val="00AD256E"/>
    <w:rsid w:val="00AD2ABF"/>
    <w:rsid w:val="00AD4B01"/>
    <w:rsid w:val="00AE662A"/>
    <w:rsid w:val="00AF01DB"/>
    <w:rsid w:val="00AF20C4"/>
    <w:rsid w:val="00AF3E34"/>
    <w:rsid w:val="00AF494C"/>
    <w:rsid w:val="00AF7E7B"/>
    <w:rsid w:val="00B0599C"/>
    <w:rsid w:val="00B07D68"/>
    <w:rsid w:val="00B07D92"/>
    <w:rsid w:val="00B12249"/>
    <w:rsid w:val="00B12FA9"/>
    <w:rsid w:val="00B23F89"/>
    <w:rsid w:val="00B2477D"/>
    <w:rsid w:val="00B24970"/>
    <w:rsid w:val="00B24BFA"/>
    <w:rsid w:val="00B255FA"/>
    <w:rsid w:val="00B320C4"/>
    <w:rsid w:val="00B37133"/>
    <w:rsid w:val="00B37E98"/>
    <w:rsid w:val="00B40F82"/>
    <w:rsid w:val="00B415FC"/>
    <w:rsid w:val="00B439BC"/>
    <w:rsid w:val="00B43AB6"/>
    <w:rsid w:val="00B43ED0"/>
    <w:rsid w:val="00B472DA"/>
    <w:rsid w:val="00B47D24"/>
    <w:rsid w:val="00B47DCB"/>
    <w:rsid w:val="00B54EED"/>
    <w:rsid w:val="00B55446"/>
    <w:rsid w:val="00B61534"/>
    <w:rsid w:val="00B81C4A"/>
    <w:rsid w:val="00B87094"/>
    <w:rsid w:val="00B92A86"/>
    <w:rsid w:val="00B97882"/>
    <w:rsid w:val="00BA1EBC"/>
    <w:rsid w:val="00BA28FD"/>
    <w:rsid w:val="00BA3DD7"/>
    <w:rsid w:val="00BA3F79"/>
    <w:rsid w:val="00BA5C24"/>
    <w:rsid w:val="00BA7268"/>
    <w:rsid w:val="00BC034D"/>
    <w:rsid w:val="00BC5244"/>
    <w:rsid w:val="00BC5B7D"/>
    <w:rsid w:val="00BC669C"/>
    <w:rsid w:val="00BC7F78"/>
    <w:rsid w:val="00BE1CAF"/>
    <w:rsid w:val="00BE1EA0"/>
    <w:rsid w:val="00BE2921"/>
    <w:rsid w:val="00BE6669"/>
    <w:rsid w:val="00BE77A1"/>
    <w:rsid w:val="00BF1BB7"/>
    <w:rsid w:val="00BF7DB9"/>
    <w:rsid w:val="00C015E2"/>
    <w:rsid w:val="00C03D76"/>
    <w:rsid w:val="00C07DE8"/>
    <w:rsid w:val="00C127F0"/>
    <w:rsid w:val="00C1430B"/>
    <w:rsid w:val="00C20572"/>
    <w:rsid w:val="00C211DF"/>
    <w:rsid w:val="00C2512B"/>
    <w:rsid w:val="00C25DB8"/>
    <w:rsid w:val="00C26AAD"/>
    <w:rsid w:val="00C35582"/>
    <w:rsid w:val="00C35A5F"/>
    <w:rsid w:val="00C4109E"/>
    <w:rsid w:val="00C4131C"/>
    <w:rsid w:val="00C42073"/>
    <w:rsid w:val="00C465FB"/>
    <w:rsid w:val="00C476A6"/>
    <w:rsid w:val="00C5003E"/>
    <w:rsid w:val="00C5083C"/>
    <w:rsid w:val="00C52975"/>
    <w:rsid w:val="00C5531E"/>
    <w:rsid w:val="00C57A1E"/>
    <w:rsid w:val="00C615DC"/>
    <w:rsid w:val="00C61D0C"/>
    <w:rsid w:val="00C62DCA"/>
    <w:rsid w:val="00C7182D"/>
    <w:rsid w:val="00C753A3"/>
    <w:rsid w:val="00C77D7A"/>
    <w:rsid w:val="00C81D69"/>
    <w:rsid w:val="00C8351C"/>
    <w:rsid w:val="00C84BDF"/>
    <w:rsid w:val="00C86F29"/>
    <w:rsid w:val="00C87C87"/>
    <w:rsid w:val="00C87FEF"/>
    <w:rsid w:val="00C92E54"/>
    <w:rsid w:val="00C93CD3"/>
    <w:rsid w:val="00C93E0D"/>
    <w:rsid w:val="00C944C2"/>
    <w:rsid w:val="00CA0FBC"/>
    <w:rsid w:val="00CA1983"/>
    <w:rsid w:val="00CA19CA"/>
    <w:rsid w:val="00CA573D"/>
    <w:rsid w:val="00CA74AD"/>
    <w:rsid w:val="00CB5836"/>
    <w:rsid w:val="00CB617C"/>
    <w:rsid w:val="00CC12C0"/>
    <w:rsid w:val="00CC2747"/>
    <w:rsid w:val="00CC363E"/>
    <w:rsid w:val="00CC4804"/>
    <w:rsid w:val="00CC5EA4"/>
    <w:rsid w:val="00CD141C"/>
    <w:rsid w:val="00CD2587"/>
    <w:rsid w:val="00CD4BF2"/>
    <w:rsid w:val="00CD6261"/>
    <w:rsid w:val="00CD630E"/>
    <w:rsid w:val="00CF305B"/>
    <w:rsid w:val="00D00A78"/>
    <w:rsid w:val="00D01BAB"/>
    <w:rsid w:val="00D02438"/>
    <w:rsid w:val="00D059C8"/>
    <w:rsid w:val="00D10313"/>
    <w:rsid w:val="00D20647"/>
    <w:rsid w:val="00D24FCE"/>
    <w:rsid w:val="00D273E8"/>
    <w:rsid w:val="00D274DD"/>
    <w:rsid w:val="00D27CCF"/>
    <w:rsid w:val="00D30D98"/>
    <w:rsid w:val="00D31E51"/>
    <w:rsid w:val="00D32062"/>
    <w:rsid w:val="00D32AD0"/>
    <w:rsid w:val="00D3339D"/>
    <w:rsid w:val="00D3434C"/>
    <w:rsid w:val="00D34751"/>
    <w:rsid w:val="00D35CA7"/>
    <w:rsid w:val="00D368BC"/>
    <w:rsid w:val="00D36BCB"/>
    <w:rsid w:val="00D37226"/>
    <w:rsid w:val="00D42629"/>
    <w:rsid w:val="00D45736"/>
    <w:rsid w:val="00D526F4"/>
    <w:rsid w:val="00D534F4"/>
    <w:rsid w:val="00D623FF"/>
    <w:rsid w:val="00D64ED7"/>
    <w:rsid w:val="00D656D0"/>
    <w:rsid w:val="00D66167"/>
    <w:rsid w:val="00D76E7B"/>
    <w:rsid w:val="00D820D5"/>
    <w:rsid w:val="00D84421"/>
    <w:rsid w:val="00D84D12"/>
    <w:rsid w:val="00D87740"/>
    <w:rsid w:val="00DA2742"/>
    <w:rsid w:val="00DA3470"/>
    <w:rsid w:val="00DB34AC"/>
    <w:rsid w:val="00DB371F"/>
    <w:rsid w:val="00DB4A9C"/>
    <w:rsid w:val="00DB5B92"/>
    <w:rsid w:val="00DC105A"/>
    <w:rsid w:val="00DC1A2A"/>
    <w:rsid w:val="00DC3CE5"/>
    <w:rsid w:val="00DC3D27"/>
    <w:rsid w:val="00DC4C43"/>
    <w:rsid w:val="00DC73C3"/>
    <w:rsid w:val="00DC7FAE"/>
    <w:rsid w:val="00DD03B2"/>
    <w:rsid w:val="00DD57ED"/>
    <w:rsid w:val="00DE0793"/>
    <w:rsid w:val="00DE2A58"/>
    <w:rsid w:val="00DE4D2C"/>
    <w:rsid w:val="00DF12E4"/>
    <w:rsid w:val="00DF38E7"/>
    <w:rsid w:val="00DF3C99"/>
    <w:rsid w:val="00DF412D"/>
    <w:rsid w:val="00DF5E61"/>
    <w:rsid w:val="00E01355"/>
    <w:rsid w:val="00E04056"/>
    <w:rsid w:val="00E06579"/>
    <w:rsid w:val="00E10043"/>
    <w:rsid w:val="00E1304C"/>
    <w:rsid w:val="00E13D9B"/>
    <w:rsid w:val="00E15AAA"/>
    <w:rsid w:val="00E15F2C"/>
    <w:rsid w:val="00E22FE0"/>
    <w:rsid w:val="00E2398A"/>
    <w:rsid w:val="00E276C3"/>
    <w:rsid w:val="00E3319B"/>
    <w:rsid w:val="00E35F7D"/>
    <w:rsid w:val="00E37EE4"/>
    <w:rsid w:val="00E414D6"/>
    <w:rsid w:val="00E430DE"/>
    <w:rsid w:val="00E44462"/>
    <w:rsid w:val="00E5013A"/>
    <w:rsid w:val="00E51AAA"/>
    <w:rsid w:val="00E626B7"/>
    <w:rsid w:val="00E630DD"/>
    <w:rsid w:val="00E63220"/>
    <w:rsid w:val="00E63505"/>
    <w:rsid w:val="00E671F3"/>
    <w:rsid w:val="00E756D9"/>
    <w:rsid w:val="00E77E23"/>
    <w:rsid w:val="00E80EEB"/>
    <w:rsid w:val="00E83BDB"/>
    <w:rsid w:val="00E850F7"/>
    <w:rsid w:val="00E97675"/>
    <w:rsid w:val="00EA3F64"/>
    <w:rsid w:val="00EA57A0"/>
    <w:rsid w:val="00EB1B2A"/>
    <w:rsid w:val="00EC0555"/>
    <w:rsid w:val="00EC1483"/>
    <w:rsid w:val="00EC5532"/>
    <w:rsid w:val="00EC6D9C"/>
    <w:rsid w:val="00EC78B8"/>
    <w:rsid w:val="00ED2A5E"/>
    <w:rsid w:val="00ED6A6F"/>
    <w:rsid w:val="00EE12CF"/>
    <w:rsid w:val="00EE302C"/>
    <w:rsid w:val="00EE3A8D"/>
    <w:rsid w:val="00EE4D7B"/>
    <w:rsid w:val="00EF0ED2"/>
    <w:rsid w:val="00EF2B9E"/>
    <w:rsid w:val="00F05224"/>
    <w:rsid w:val="00F1451F"/>
    <w:rsid w:val="00F15E44"/>
    <w:rsid w:val="00F16C02"/>
    <w:rsid w:val="00F21F09"/>
    <w:rsid w:val="00F223DD"/>
    <w:rsid w:val="00F27118"/>
    <w:rsid w:val="00F33F6B"/>
    <w:rsid w:val="00F432A5"/>
    <w:rsid w:val="00F458CB"/>
    <w:rsid w:val="00F51035"/>
    <w:rsid w:val="00F62A8A"/>
    <w:rsid w:val="00F64D8E"/>
    <w:rsid w:val="00F703A6"/>
    <w:rsid w:val="00F7095E"/>
    <w:rsid w:val="00F71747"/>
    <w:rsid w:val="00F7614B"/>
    <w:rsid w:val="00F76A22"/>
    <w:rsid w:val="00F80CAF"/>
    <w:rsid w:val="00F8582C"/>
    <w:rsid w:val="00F877F2"/>
    <w:rsid w:val="00F977F5"/>
    <w:rsid w:val="00FA2955"/>
    <w:rsid w:val="00FA61A9"/>
    <w:rsid w:val="00FA65CE"/>
    <w:rsid w:val="00FA750C"/>
    <w:rsid w:val="00FA7E61"/>
    <w:rsid w:val="00FB1033"/>
    <w:rsid w:val="00FB1C8A"/>
    <w:rsid w:val="00FB4856"/>
    <w:rsid w:val="00FB4F41"/>
    <w:rsid w:val="00FC50D6"/>
    <w:rsid w:val="00FC6645"/>
    <w:rsid w:val="00FC6C97"/>
    <w:rsid w:val="00FD0EB4"/>
    <w:rsid w:val="00FD1FF5"/>
    <w:rsid w:val="00FD2D65"/>
    <w:rsid w:val="00FD387C"/>
    <w:rsid w:val="00FE09AE"/>
    <w:rsid w:val="00FE0CC4"/>
    <w:rsid w:val="00FE3A55"/>
    <w:rsid w:val="00FE4D37"/>
    <w:rsid w:val="00FE5F50"/>
    <w:rsid w:val="00FE71FF"/>
    <w:rsid w:val="00FF2D4B"/>
    <w:rsid w:val="00FF5121"/>
    <w:rsid w:val="00FF65CF"/>
    <w:rsid w:val="00FF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6736FD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682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A750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customStyle="1" w:styleId="SidehovedTegn">
    <w:name w:val="Sidehoved Tegn"/>
    <w:basedOn w:val="Standardskrifttypeiafsnit"/>
    <w:link w:val="Sidehoved"/>
    <w:uiPriority w:val="99"/>
    <w:rsid w:val="00FA750C"/>
  </w:style>
  <w:style w:type="paragraph" w:styleId="Sidefod">
    <w:name w:val="footer"/>
    <w:basedOn w:val="Normal"/>
    <w:link w:val="SidefodTegn"/>
    <w:uiPriority w:val="99"/>
    <w:unhideWhenUsed/>
    <w:rsid w:val="00FA750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customStyle="1" w:styleId="SidefodTegn">
    <w:name w:val="Sidefod Tegn"/>
    <w:basedOn w:val="Standardskrifttypeiafsnit"/>
    <w:link w:val="Sidefod"/>
    <w:uiPriority w:val="99"/>
    <w:rsid w:val="00FA750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750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da-DK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750C"/>
    <w:rPr>
      <w:rFonts w:ascii="Lucida Grande" w:hAnsi="Lucida Grande" w:cs="Lucida Grande"/>
      <w:sz w:val="18"/>
      <w:szCs w:val="18"/>
    </w:rPr>
  </w:style>
  <w:style w:type="paragraph" w:customStyle="1" w:styleId="Grundlggendeafsnit">
    <w:name w:val="[Grundlæggende afsnit]"/>
    <w:basedOn w:val="Normal"/>
    <w:uiPriority w:val="99"/>
    <w:rsid w:val="00FA750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da-DK"/>
    </w:rPr>
  </w:style>
  <w:style w:type="character" w:styleId="Hyperlink">
    <w:name w:val="Hyperlink"/>
    <w:basedOn w:val="Standardskrifttypeiafsnit"/>
    <w:uiPriority w:val="99"/>
    <w:unhideWhenUsed/>
    <w:rsid w:val="00DB371F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B255FA"/>
    <w:pPr>
      <w:ind w:left="720"/>
      <w:contextualSpacing/>
    </w:pPr>
  </w:style>
  <w:style w:type="character" w:customStyle="1" w:styleId="st1">
    <w:name w:val="st1"/>
    <w:basedOn w:val="Standardskrifttypeiafsnit"/>
    <w:rsid w:val="00B07D68"/>
  </w:style>
  <w:style w:type="character" w:styleId="Strk">
    <w:name w:val="Strong"/>
    <w:basedOn w:val="Standardskrifttypeiafsnit"/>
    <w:uiPriority w:val="22"/>
    <w:qFormat/>
    <w:rsid w:val="007C0EE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682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A750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customStyle="1" w:styleId="SidehovedTegn">
    <w:name w:val="Sidehoved Tegn"/>
    <w:basedOn w:val="Standardskrifttypeiafsnit"/>
    <w:link w:val="Sidehoved"/>
    <w:uiPriority w:val="99"/>
    <w:rsid w:val="00FA750C"/>
  </w:style>
  <w:style w:type="paragraph" w:styleId="Sidefod">
    <w:name w:val="footer"/>
    <w:basedOn w:val="Normal"/>
    <w:link w:val="SidefodTegn"/>
    <w:uiPriority w:val="99"/>
    <w:unhideWhenUsed/>
    <w:rsid w:val="00FA750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customStyle="1" w:styleId="SidefodTegn">
    <w:name w:val="Sidefod Tegn"/>
    <w:basedOn w:val="Standardskrifttypeiafsnit"/>
    <w:link w:val="Sidefod"/>
    <w:uiPriority w:val="99"/>
    <w:rsid w:val="00FA750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750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da-DK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750C"/>
    <w:rPr>
      <w:rFonts w:ascii="Lucida Grande" w:hAnsi="Lucida Grande" w:cs="Lucida Grande"/>
      <w:sz w:val="18"/>
      <w:szCs w:val="18"/>
    </w:rPr>
  </w:style>
  <w:style w:type="paragraph" w:customStyle="1" w:styleId="Grundlggendeafsnit">
    <w:name w:val="[Grundlæggende afsnit]"/>
    <w:basedOn w:val="Normal"/>
    <w:uiPriority w:val="99"/>
    <w:rsid w:val="00FA750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da-DK"/>
    </w:rPr>
  </w:style>
  <w:style w:type="character" w:styleId="Hyperlink">
    <w:name w:val="Hyperlink"/>
    <w:basedOn w:val="Standardskrifttypeiafsnit"/>
    <w:uiPriority w:val="99"/>
    <w:unhideWhenUsed/>
    <w:rsid w:val="00DB371F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B255FA"/>
    <w:pPr>
      <w:ind w:left="720"/>
      <w:contextualSpacing/>
    </w:pPr>
  </w:style>
  <w:style w:type="character" w:customStyle="1" w:styleId="st1">
    <w:name w:val="st1"/>
    <w:basedOn w:val="Standardskrifttypeiafsnit"/>
    <w:rsid w:val="00B07D68"/>
  </w:style>
  <w:style w:type="character" w:styleId="Strk">
    <w:name w:val="Strong"/>
    <w:basedOn w:val="Standardskrifttypeiafsnit"/>
    <w:uiPriority w:val="22"/>
    <w:qFormat/>
    <w:rsid w:val="007C0E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tvildekoekke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Documents\Menu%2004-10.02.18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9BF8C-1A48-42BC-A078-085B7ECA2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04-10.02.18</Template>
  <TotalTime>6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Lykke Grafisk Design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anna</cp:lastModifiedBy>
  <cp:revision>4</cp:revision>
  <cp:lastPrinted>2021-12-12T13:49:00Z</cp:lastPrinted>
  <dcterms:created xsi:type="dcterms:W3CDTF">2023-01-12T11:35:00Z</dcterms:created>
  <dcterms:modified xsi:type="dcterms:W3CDTF">2023-01-12T11:40:00Z</dcterms:modified>
</cp:coreProperties>
</file>